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8D508" w14:textId="55E629EA" w:rsidR="00C3621E" w:rsidRPr="0005161E" w:rsidRDefault="00C3621E" w:rsidP="0005161E">
      <w:pPr>
        <w:pStyle w:val="a4"/>
      </w:pPr>
      <w:r w:rsidRPr="00D53538">
        <w:rPr>
          <w:rFonts w:hint="eastAsia"/>
          <w:spacing w:val="99"/>
          <w:fitText w:val="4272" w:id="-981212672"/>
        </w:rPr>
        <w:t>稿件保密审查证</w:t>
      </w:r>
      <w:r w:rsidRPr="00D53538">
        <w:rPr>
          <w:rFonts w:hint="eastAsia"/>
          <w:spacing w:val="3"/>
          <w:fitText w:val="4272" w:id="-981212672"/>
        </w:rPr>
        <w:t>明</w:t>
      </w:r>
    </w:p>
    <w:p w14:paraId="05718726" w14:textId="77777777" w:rsidR="00C3621E" w:rsidRDefault="00C3621E" w:rsidP="0005161E">
      <w:r>
        <w:rPr>
          <w:rFonts w:hint="eastAsia"/>
        </w:rPr>
        <w:t>《计算机应用研究》编辑部：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"/>
        <w:gridCol w:w="847"/>
        <w:gridCol w:w="242"/>
        <w:gridCol w:w="1936"/>
        <w:gridCol w:w="3872"/>
        <w:gridCol w:w="363"/>
        <w:gridCol w:w="1163"/>
        <w:gridCol w:w="1050"/>
        <w:gridCol w:w="207"/>
      </w:tblGrid>
      <w:tr w:rsidR="00327B0B" w14:paraId="6EF8B852" w14:textId="77777777" w:rsidTr="00327B0B">
        <w:tc>
          <w:tcPr>
            <w:tcW w:w="1089" w:type="dxa"/>
            <w:gridSpan w:val="2"/>
          </w:tcPr>
          <w:p w14:paraId="42F705F5" w14:textId="38CEBAB0" w:rsidR="00327B0B" w:rsidRPr="00327B0B" w:rsidRDefault="00327B0B" w:rsidP="0023454C">
            <w:pPr>
              <w:snapToGrid w:val="0"/>
              <w:spacing w:line="362" w:lineRule="exact"/>
              <w:jc w:val="left"/>
            </w:pPr>
            <w:r>
              <w:rPr>
                <w:rFonts w:hint="eastAsia"/>
              </w:rPr>
              <w:t xml:space="preserve">　　我单位</w:t>
            </w:r>
          </w:p>
        </w:tc>
        <w:tc>
          <w:tcPr>
            <w:tcW w:w="6050" w:type="dxa"/>
            <w:gridSpan w:val="3"/>
            <w:tcBorders>
              <w:bottom w:val="single" w:sz="4" w:space="0" w:color="auto"/>
            </w:tcBorders>
          </w:tcPr>
          <w:p w14:paraId="1D6035F4" w14:textId="6426E39E" w:rsidR="00327B0B" w:rsidRPr="00327B0B" w:rsidRDefault="00327B0B" w:rsidP="0023454C">
            <w:pPr>
              <w:snapToGrid w:val="0"/>
              <w:spacing w:line="362" w:lineRule="exact"/>
              <w:jc w:val="center"/>
              <w:rPr>
                <w:rStyle w:val="a6"/>
              </w:rPr>
            </w:pPr>
            <w:permStart w:id="1909982961" w:edGrp="everyone"/>
            <w:r w:rsidRPr="00327B0B">
              <w:rPr>
                <w:rStyle w:val="a6"/>
              </w:rPr>
              <w:t>[请填写稿件作者，按原稿作者顺序填写]</w:t>
            </w:r>
            <w:permEnd w:id="1909982961"/>
          </w:p>
        </w:tc>
        <w:tc>
          <w:tcPr>
            <w:tcW w:w="363" w:type="dxa"/>
          </w:tcPr>
          <w:p w14:paraId="0F028C2A" w14:textId="2EDE345C" w:rsidR="00327B0B" w:rsidRDefault="00327B0B" w:rsidP="0023454C">
            <w:pPr>
              <w:snapToGrid w:val="0"/>
              <w:spacing w:line="362" w:lineRule="exact"/>
              <w:jc w:val="center"/>
            </w:pPr>
            <w:r w:rsidRPr="00327B0B">
              <w:rPr>
                <w:rFonts w:hint="eastAsia"/>
              </w:rPr>
              <w:t>共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14:paraId="6FC7D569" w14:textId="1CEFE25D" w:rsidR="00327B0B" w:rsidRPr="00327B0B" w:rsidRDefault="00327B0B" w:rsidP="0023454C">
            <w:pPr>
              <w:snapToGrid w:val="0"/>
              <w:spacing w:line="362" w:lineRule="exact"/>
              <w:jc w:val="center"/>
              <w:rPr>
                <w:rStyle w:val="a6"/>
              </w:rPr>
            </w:pPr>
            <w:permStart w:id="1965577421" w:edGrp="everyone"/>
            <w:r w:rsidRPr="00327B0B">
              <w:rPr>
                <w:rStyle w:val="a6"/>
              </w:rPr>
              <w:t>[作者数量]</w:t>
            </w:r>
            <w:permEnd w:id="1965577421"/>
          </w:p>
        </w:tc>
        <w:tc>
          <w:tcPr>
            <w:tcW w:w="1257" w:type="dxa"/>
            <w:gridSpan w:val="2"/>
          </w:tcPr>
          <w:p w14:paraId="60531926" w14:textId="1B3F47F3" w:rsidR="00327B0B" w:rsidRDefault="00327B0B" w:rsidP="0023454C">
            <w:pPr>
              <w:snapToGrid w:val="0"/>
              <w:spacing w:line="362" w:lineRule="exact"/>
            </w:pPr>
            <w:r w:rsidRPr="00327B0B">
              <w:rPr>
                <w:rFonts w:hint="eastAsia"/>
              </w:rPr>
              <w:t>名作者的稿件</w:t>
            </w:r>
          </w:p>
        </w:tc>
      </w:tr>
      <w:tr w:rsidR="00327B0B" w14:paraId="713B87C6" w14:textId="77777777" w:rsidTr="00327B0B">
        <w:tc>
          <w:tcPr>
            <w:tcW w:w="242" w:type="dxa"/>
          </w:tcPr>
          <w:p w14:paraId="56C402BF" w14:textId="65B7F7D0" w:rsidR="00327B0B" w:rsidRDefault="00327B0B" w:rsidP="0023454C">
            <w:pPr>
              <w:snapToGrid w:val="0"/>
              <w:spacing w:line="362" w:lineRule="exact"/>
            </w:pPr>
            <w:r>
              <w:rPr>
                <w:rFonts w:hint="eastAsia"/>
              </w:rPr>
              <w:t>《</w:t>
            </w:r>
          </w:p>
        </w:tc>
        <w:tc>
          <w:tcPr>
            <w:tcW w:w="9473" w:type="dxa"/>
            <w:gridSpan w:val="7"/>
            <w:tcBorders>
              <w:bottom w:val="single" w:sz="4" w:space="0" w:color="auto"/>
            </w:tcBorders>
          </w:tcPr>
          <w:p w14:paraId="2C2884CA" w14:textId="6C5F6F1F" w:rsidR="00327B0B" w:rsidRPr="00327B0B" w:rsidRDefault="00327B0B" w:rsidP="0023454C">
            <w:pPr>
              <w:snapToGrid w:val="0"/>
              <w:spacing w:line="362" w:lineRule="exact"/>
              <w:jc w:val="center"/>
              <w:rPr>
                <w:rStyle w:val="a6"/>
              </w:rPr>
            </w:pPr>
            <w:permStart w:id="2057264614" w:edGrp="everyone"/>
            <w:r w:rsidRPr="00327B0B">
              <w:rPr>
                <w:rStyle w:val="a6"/>
              </w:rPr>
              <w:t>[请填写稿件标题]</w:t>
            </w:r>
            <w:permEnd w:id="2057264614"/>
          </w:p>
        </w:tc>
        <w:tc>
          <w:tcPr>
            <w:tcW w:w="207" w:type="dxa"/>
          </w:tcPr>
          <w:p w14:paraId="297B10AD" w14:textId="5DAACBCA" w:rsidR="00327B0B" w:rsidRDefault="00327B0B" w:rsidP="0023454C">
            <w:pPr>
              <w:snapToGrid w:val="0"/>
              <w:spacing w:line="362" w:lineRule="exact"/>
            </w:pPr>
            <w:r>
              <w:rPr>
                <w:rFonts w:hint="eastAsia"/>
              </w:rPr>
              <w:t>》</w:t>
            </w:r>
          </w:p>
        </w:tc>
      </w:tr>
      <w:tr w:rsidR="00327B0B" w14:paraId="080617F1" w14:textId="77777777" w:rsidTr="00327B0B">
        <w:tc>
          <w:tcPr>
            <w:tcW w:w="1331" w:type="dxa"/>
            <w:gridSpan w:val="3"/>
          </w:tcPr>
          <w:p w14:paraId="751B1081" w14:textId="1927B05A" w:rsidR="00327B0B" w:rsidRPr="00327B0B" w:rsidRDefault="00327B0B" w:rsidP="0023454C">
            <w:pPr>
              <w:snapToGrid w:val="0"/>
              <w:spacing w:line="362" w:lineRule="exact"/>
              <w:jc w:val="left"/>
            </w:pPr>
            <w:r w:rsidRPr="00327B0B">
              <w:rPr>
                <w:rFonts w:hint="eastAsia"/>
              </w:rPr>
              <w:t>（稿件编号为</w:t>
            </w:r>
          </w:p>
        </w:tc>
        <w:tc>
          <w:tcPr>
            <w:tcW w:w="1936" w:type="dxa"/>
            <w:tcBorders>
              <w:bottom w:val="single" w:sz="4" w:space="0" w:color="auto"/>
            </w:tcBorders>
          </w:tcPr>
          <w:p w14:paraId="60717CE5" w14:textId="579B1FAD" w:rsidR="00327B0B" w:rsidRPr="00327B0B" w:rsidRDefault="00327B0B" w:rsidP="0023454C">
            <w:pPr>
              <w:snapToGrid w:val="0"/>
              <w:spacing w:line="362" w:lineRule="exact"/>
              <w:jc w:val="center"/>
              <w:rPr>
                <w:rStyle w:val="a6"/>
              </w:rPr>
            </w:pPr>
            <w:permStart w:id="1472727379" w:edGrp="everyone"/>
            <w:r w:rsidRPr="00327B0B">
              <w:rPr>
                <w:rStyle w:val="a6"/>
              </w:rPr>
              <w:t>[请填写稿件编号]</w:t>
            </w:r>
            <w:permEnd w:id="1472727379"/>
          </w:p>
        </w:tc>
        <w:tc>
          <w:tcPr>
            <w:tcW w:w="6655" w:type="dxa"/>
            <w:gridSpan w:val="5"/>
          </w:tcPr>
          <w:p w14:paraId="4B9E03D6" w14:textId="2941AD71" w:rsidR="00327B0B" w:rsidRDefault="00327B0B" w:rsidP="0023454C">
            <w:pPr>
              <w:snapToGrid w:val="0"/>
              <w:spacing w:line="362" w:lineRule="exact"/>
            </w:pPr>
            <w:r>
              <w:t>），已被贵刊月刊录用。</w:t>
            </w:r>
          </w:p>
        </w:tc>
      </w:tr>
    </w:tbl>
    <w:p w14:paraId="7B73F2CB" w14:textId="0B127BA3" w:rsidR="00C3621E" w:rsidRDefault="00C3621E" w:rsidP="0005161E">
      <w:r>
        <w:rPr>
          <w:rFonts w:hint="eastAsia"/>
        </w:rPr>
        <w:t xml:space="preserve">　　此</w:t>
      </w:r>
      <w:r w:rsidR="0023454C">
        <w:rPr>
          <w:rFonts w:hint="eastAsia"/>
        </w:rPr>
        <w:t>稿</w:t>
      </w:r>
      <w:r>
        <w:rPr>
          <w:rFonts w:hint="eastAsia"/>
        </w:rPr>
        <w:t>不涉及国家、军事、商业秘密，同意此稿在贵刊发表。</w:t>
      </w:r>
    </w:p>
    <w:p w14:paraId="46A264AF" w14:textId="067B3663" w:rsidR="00C3621E" w:rsidRPr="00C3621E" w:rsidRDefault="00C3621E" w:rsidP="0005161E">
      <w:r>
        <w:rPr>
          <w:rFonts w:hint="eastAsia"/>
        </w:rPr>
        <w:t xml:space="preserve">　　此</w:t>
      </w:r>
      <w:r w:rsidR="0023454C">
        <w:rPr>
          <w:rFonts w:hint="eastAsia"/>
        </w:rPr>
        <w:t>稿</w:t>
      </w:r>
      <w:r>
        <w:rPr>
          <w:rFonts w:hint="eastAsia"/>
        </w:rPr>
        <w:t>基金项目名称</w:t>
      </w:r>
      <w:r w:rsidR="0023454C">
        <w:rPr>
          <w:rFonts w:hint="eastAsia"/>
        </w:rPr>
        <w:t>（□能 □不能）</w:t>
      </w:r>
      <w:r>
        <w:rPr>
          <w:rFonts w:hint="eastAsia"/>
        </w:rPr>
        <w:t>及</w:t>
      </w:r>
      <w:r w:rsidR="0023454C">
        <w:rPr>
          <w:rFonts w:hint="eastAsia"/>
        </w:rPr>
        <w:t>基金</w:t>
      </w:r>
      <w:r>
        <w:rPr>
          <w:rFonts w:hint="eastAsia"/>
        </w:rPr>
        <w:t>编号</w:t>
      </w:r>
      <w:r w:rsidR="0023454C">
        <w:rPr>
          <w:rFonts w:hint="eastAsia"/>
        </w:rPr>
        <w:t>（□能 □不能）在出版文章摘要页面展示</w:t>
      </w:r>
      <w:r>
        <w:rPr>
          <w:rFonts w:hint="eastAsia"/>
        </w:rPr>
        <w:t>。</w:t>
      </w:r>
    </w:p>
    <w:p w14:paraId="74BB670C" w14:textId="77777777" w:rsidR="00C3621E" w:rsidRDefault="00C3621E" w:rsidP="00C3621E"/>
    <w:p w14:paraId="2A364BFC" w14:textId="1E59C3DB" w:rsidR="00C3621E" w:rsidRDefault="00C3621E" w:rsidP="00D87D20">
      <w:pPr>
        <w:tabs>
          <w:tab w:val="center" w:pos="7502"/>
        </w:tabs>
      </w:pPr>
      <w:r>
        <w:tab/>
        <w:t>单位名称（加盖公章）</w:t>
      </w:r>
    </w:p>
    <w:p w14:paraId="000DCE4E" w14:textId="357DA09C" w:rsidR="00C3621E" w:rsidRDefault="00C3621E" w:rsidP="00D87D20">
      <w:pPr>
        <w:tabs>
          <w:tab w:val="center" w:pos="7502"/>
        </w:tabs>
      </w:pPr>
      <w:r>
        <w:tab/>
      </w:r>
      <w:permStart w:id="1778781183" w:edGrp="everyone"/>
      <w:r w:rsidRPr="00132F4F">
        <w:rPr>
          <w:rFonts w:eastAsia="宋体"/>
        </w:rPr>
        <w:t xml:space="preserve">　　</w:t>
      </w:r>
      <w:permEnd w:id="1778781183"/>
      <w:r>
        <w:t>年</w:t>
      </w:r>
      <w:permStart w:id="661988194" w:edGrp="everyone"/>
      <w:r w:rsidRPr="00132F4F">
        <w:rPr>
          <w:rFonts w:eastAsia="宋体"/>
        </w:rPr>
        <w:t xml:space="preserve">　　</w:t>
      </w:r>
      <w:permEnd w:id="661988194"/>
      <w:r>
        <w:t>月</w:t>
      </w:r>
      <w:permStart w:id="1004106931" w:edGrp="everyone"/>
      <w:r w:rsidRPr="00132F4F">
        <w:rPr>
          <w:rFonts w:eastAsia="宋体"/>
        </w:rPr>
        <w:t xml:space="preserve">　　</w:t>
      </w:r>
      <w:permEnd w:id="1004106931"/>
      <w:r>
        <w:t>日</w:t>
      </w:r>
    </w:p>
    <w:p w14:paraId="2CB02BF4" w14:textId="77777777" w:rsidR="00C3621E" w:rsidRDefault="00C3621E" w:rsidP="00C3621E"/>
    <w:p w14:paraId="7A0842F0" w14:textId="0631341B" w:rsidR="00C3621E" w:rsidRDefault="00BF47F8" w:rsidP="00D87D20">
      <w:pPr>
        <w:textAlignment w:val="center"/>
      </w:pPr>
      <w:r>
        <w:rPr>
          <w:rFonts w:eastAsia="黑体" w:hint="eastAsia"/>
          <w:noProof/>
          <w:spacing w:val="48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 wp14:anchorId="4B9A8DF7" wp14:editId="2A4A57BB">
                <wp:simplePos x="0" y="0"/>
                <wp:positionH relativeFrom="column">
                  <wp:posOffset>945</wp:posOffset>
                </wp:positionH>
                <wp:positionV relativeFrom="page">
                  <wp:posOffset>0</wp:posOffset>
                </wp:positionV>
                <wp:extent cx="6300000" cy="900000"/>
                <wp:effectExtent l="0" t="0" r="5715" b="0"/>
                <wp:wrapNone/>
                <wp:docPr id="68984000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0000" cy="90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48AB90" w14:textId="77777777" w:rsidR="00BF47F8" w:rsidRPr="00D53538" w:rsidRDefault="00132F4F" w:rsidP="0005161E">
                            <w:pPr>
                              <w:pStyle w:val="ae"/>
                              <w:rPr>
                                <w:rFonts w:eastAsia="黑体"/>
                              </w:rPr>
                            </w:pPr>
                            <w:r w:rsidRPr="00D53538">
                              <w:rPr>
                                <w:rFonts w:eastAsia="黑体" w:hint="eastAsia"/>
                              </w:rPr>
                              <w:t>填写说明：</w:t>
                            </w:r>
                          </w:p>
                          <w:p w14:paraId="7ADE0672" w14:textId="41430466" w:rsidR="00132F4F" w:rsidRPr="00BF47F8" w:rsidRDefault="00BF47F8" w:rsidP="0005161E">
                            <w:pPr>
                              <w:pStyle w:val="ae"/>
                            </w:pPr>
                            <w:r w:rsidRPr="00BF47F8">
                              <w:rPr>
                                <w:rFonts w:hint="eastAsia"/>
                              </w:rPr>
                              <w:t xml:space="preserve">1) </w:t>
                            </w:r>
                            <w:r w:rsidR="00132F4F" w:rsidRPr="00BF47F8">
                              <w:rPr>
                                <w:rFonts w:hint="eastAsia"/>
                              </w:rPr>
                              <w:t>请</w:t>
                            </w:r>
                            <w:r w:rsidR="007A1516">
                              <w:rPr>
                                <w:rFonts w:hint="eastAsia"/>
                              </w:rPr>
                              <w:t>在高亮区域</w:t>
                            </w:r>
                            <w:r w:rsidR="00132F4F" w:rsidRPr="00BF47F8">
                              <w:rPr>
                                <w:rFonts w:hint="eastAsia"/>
                              </w:rPr>
                              <w:t>填写表单内容然后打印，将签字和盖章后的文档扫描，在上传修改稿时</w:t>
                            </w:r>
                            <w:r w:rsidR="00E3496A" w:rsidRPr="00BF47F8">
                              <w:rPr>
                                <w:rFonts w:hint="eastAsia"/>
                              </w:rPr>
                              <w:t>将扫描件</w:t>
                            </w:r>
                            <w:r w:rsidR="007A1516">
                              <w:rPr>
                                <w:rFonts w:hint="eastAsia"/>
                              </w:rPr>
                              <w:t>或清晰照片</w:t>
                            </w:r>
                            <w:r w:rsidR="00E3496A" w:rsidRPr="00BF47F8">
                              <w:rPr>
                                <w:rFonts w:hint="eastAsia"/>
                              </w:rPr>
                              <w:t>作为附件上传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  <w:p w14:paraId="17FCD5A5" w14:textId="40BE9AC7" w:rsidR="00E3496A" w:rsidRPr="00BF47F8" w:rsidRDefault="00BF47F8" w:rsidP="0005161E">
                            <w:pPr>
                              <w:pStyle w:val="ae"/>
                            </w:pPr>
                            <w:r w:rsidRPr="00BF47F8">
                              <w:rPr>
                                <w:rFonts w:hint="eastAsia"/>
                              </w:rPr>
                              <w:t xml:space="preserve">2) </w:t>
                            </w:r>
                            <w:r w:rsidR="00E3496A" w:rsidRPr="00BF47F8">
                              <w:rPr>
                                <w:rFonts w:hint="eastAsia"/>
                              </w:rPr>
                              <w:t>“稿件保密审查证明”需加盖作者单位公章</w:t>
                            </w:r>
                            <w:r w:rsidR="00D53538">
                              <w:rPr>
                                <w:rFonts w:hint="eastAsia"/>
                              </w:rPr>
                              <w:t>。</w:t>
                            </w:r>
                            <w:r w:rsidR="0023454C" w:rsidRPr="000E6B75">
                              <w:rPr>
                                <w:rFonts w:hint="eastAsia"/>
                                <w:color w:val="FF0000"/>
                              </w:rPr>
                              <w:t>务必确认基金项目名称和编号能否展示并勾选</w:t>
                            </w:r>
                            <w:r w:rsidR="00581CC5">
                              <w:rPr>
                                <w:rFonts w:hint="eastAsia"/>
                                <w:color w:val="FF0000"/>
                              </w:rPr>
                              <w:t>；若无基金项目则划掉方框</w:t>
                            </w:r>
                            <w:r w:rsidR="00CC7FBF">
                              <w:rPr>
                                <w:rFonts w:hint="eastAsia"/>
                                <w:color w:val="FF0000"/>
                              </w:rPr>
                              <w:t>，如“</w:t>
                            </w:r>
                            <w:r w:rsidR="00CC7FBF"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1D5B902" wp14:editId="38EEF2F7">
                                  <wp:extent cx="74762" cy="72350"/>
                                  <wp:effectExtent l="0" t="0" r="1905" b="4445"/>
                                  <wp:docPr id="1117439937" name="图形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17439937" name="图形 1117439937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764" cy="820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C7FBF">
                              <w:rPr>
                                <w:rFonts w:hint="eastAsia"/>
                                <w:color w:val="FF0000"/>
                              </w:rPr>
                              <w:t>”</w:t>
                            </w:r>
                            <w:r w:rsidRPr="00D53538">
                              <w:rPr>
                                <w:rFonts w:hint="eastAsia"/>
                                <w:color w:val="FF0000"/>
                              </w:rPr>
                              <w:t>。</w:t>
                            </w:r>
                          </w:p>
                          <w:p w14:paraId="573A9E4C" w14:textId="44040B5E" w:rsidR="00BF47F8" w:rsidRPr="00BF47F8" w:rsidRDefault="00BF47F8" w:rsidP="0005161E">
                            <w:pPr>
                              <w:pStyle w:val="ae"/>
                            </w:pPr>
                            <w:r w:rsidRPr="00BF47F8">
                              <w:rPr>
                                <w:rFonts w:hint="eastAsia"/>
                              </w:rPr>
                              <w:t>3) 多个作者分属不同单位的，加盖保密审查最严格的单位的公章。例如文章单位1是高校，单位2是部队院校/部队，则盖单位2的公章。</w:t>
                            </w:r>
                          </w:p>
                          <w:p w14:paraId="09C4687A" w14:textId="56342406" w:rsidR="00BF47F8" w:rsidRPr="00BF47F8" w:rsidRDefault="00BF47F8" w:rsidP="0005161E">
                            <w:pPr>
                              <w:pStyle w:val="ae"/>
                            </w:pPr>
                            <w:r w:rsidRPr="00BF47F8">
                              <w:rPr>
                                <w:rFonts w:hint="eastAsia"/>
                              </w:rPr>
                              <w:t>4) 若您的单位专门设有保密审查的部门，则</w:t>
                            </w:r>
                            <w:r>
                              <w:rPr>
                                <w:rFonts w:hint="eastAsia"/>
                              </w:rPr>
                              <w:t>按</w:t>
                            </w:r>
                            <w:r w:rsidR="00E921DC">
                              <w:rPr>
                                <w:rFonts w:hint="eastAsia"/>
                              </w:rPr>
                              <w:t>您</w:t>
                            </w:r>
                            <w:r>
                              <w:rPr>
                                <w:rFonts w:hint="eastAsia"/>
                              </w:rPr>
                              <w:t>单位</w:t>
                            </w:r>
                            <w:r w:rsidR="00E921DC">
                              <w:rPr>
                                <w:rFonts w:hint="eastAsia"/>
                              </w:rPr>
                              <w:t>的</w:t>
                            </w:r>
                            <w:r>
                              <w:rPr>
                                <w:rFonts w:hint="eastAsia"/>
                              </w:rPr>
                              <w:t>制度执行或</w:t>
                            </w:r>
                            <w:r w:rsidRPr="00BF47F8">
                              <w:rPr>
                                <w:rFonts w:hint="eastAsia"/>
                              </w:rPr>
                              <w:t>加盖审查部门的公章；若没有，则加盖学校或二级学院的公章即可。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9A8DF7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.05pt;margin-top:0;width:496.05pt;height:7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" fillcolor="white [3201]" stroked="f" strokeweight=".5pt">
                <v:textbox inset="0,0,0,0">
                  <w:txbxContent>
                    <w:p w14:paraId="4148AB90" w14:textId="77777777" w:rsidR="00BF47F8" w:rsidRPr="00D53538" w:rsidRDefault="00132F4F" w:rsidP="0005161E">
                      <w:pPr>
                        <w:pStyle w:val="ae"/>
                        <w:rPr>
                          <w:rFonts w:eastAsia="黑体"/>
                        </w:rPr>
                      </w:pPr>
                      <w:r w:rsidRPr="00D53538">
                        <w:rPr>
                          <w:rFonts w:eastAsia="黑体" w:hint="eastAsia"/>
                        </w:rPr>
                        <w:t>填写说明：</w:t>
                      </w:r>
                    </w:p>
                    <w:p w14:paraId="7ADE0672" w14:textId="41430466" w:rsidR="00132F4F" w:rsidRPr="00BF47F8" w:rsidRDefault="00BF47F8" w:rsidP="0005161E">
                      <w:pPr>
                        <w:pStyle w:val="ae"/>
                      </w:pPr>
                      <w:r w:rsidRPr="00BF47F8">
                        <w:rPr>
                          <w:rFonts w:hint="eastAsia"/>
                        </w:rPr>
                        <w:t xml:space="preserve">1) </w:t>
                      </w:r>
                      <w:r w:rsidR="00132F4F" w:rsidRPr="00BF47F8">
                        <w:rPr>
                          <w:rFonts w:hint="eastAsia"/>
                        </w:rPr>
                        <w:t>请</w:t>
                      </w:r>
                      <w:r w:rsidR="007A1516">
                        <w:rPr>
                          <w:rFonts w:hint="eastAsia"/>
                        </w:rPr>
                        <w:t>在高亮区域</w:t>
                      </w:r>
                      <w:r w:rsidR="00132F4F" w:rsidRPr="00BF47F8">
                        <w:rPr>
                          <w:rFonts w:hint="eastAsia"/>
                        </w:rPr>
                        <w:t>填写表单内容然后打印，将签字和盖章后的文档扫描，在上传修改稿时</w:t>
                      </w:r>
                      <w:r w:rsidR="00E3496A" w:rsidRPr="00BF47F8">
                        <w:rPr>
                          <w:rFonts w:hint="eastAsia"/>
                        </w:rPr>
                        <w:t>将扫描件</w:t>
                      </w:r>
                      <w:r w:rsidR="007A1516">
                        <w:rPr>
                          <w:rFonts w:hint="eastAsia"/>
                        </w:rPr>
                        <w:t>或清晰照片</w:t>
                      </w:r>
                      <w:r w:rsidR="00E3496A" w:rsidRPr="00BF47F8">
                        <w:rPr>
                          <w:rFonts w:hint="eastAsia"/>
                        </w:rPr>
                        <w:t>作为附件上传</w:t>
                      </w:r>
                      <w:r>
                        <w:rPr>
                          <w:rFonts w:hint="eastAsia"/>
                        </w:rPr>
                        <w:t>。</w:t>
                      </w:r>
                    </w:p>
                    <w:p w14:paraId="17FCD5A5" w14:textId="40BE9AC7" w:rsidR="00E3496A" w:rsidRPr="00BF47F8" w:rsidRDefault="00BF47F8" w:rsidP="0005161E">
                      <w:pPr>
                        <w:pStyle w:val="ae"/>
                      </w:pPr>
                      <w:r w:rsidRPr="00BF47F8">
                        <w:rPr>
                          <w:rFonts w:hint="eastAsia"/>
                        </w:rPr>
                        <w:t xml:space="preserve">2) </w:t>
                      </w:r>
                      <w:r w:rsidR="00E3496A" w:rsidRPr="00BF47F8">
                        <w:rPr>
                          <w:rFonts w:hint="eastAsia"/>
                        </w:rPr>
                        <w:t>“稿件保密审查证明”需加盖作者单位公章</w:t>
                      </w:r>
                      <w:r w:rsidR="00D53538">
                        <w:rPr>
                          <w:rFonts w:hint="eastAsia"/>
                        </w:rPr>
                        <w:t>。</w:t>
                      </w:r>
                      <w:r w:rsidR="0023454C" w:rsidRPr="000E6B75">
                        <w:rPr>
                          <w:rFonts w:hint="eastAsia"/>
                          <w:color w:val="FF0000"/>
                        </w:rPr>
                        <w:t>务必确认基金项目名称和编号能否展示并勾选</w:t>
                      </w:r>
                      <w:r w:rsidR="00581CC5">
                        <w:rPr>
                          <w:rFonts w:hint="eastAsia"/>
                          <w:color w:val="FF0000"/>
                        </w:rPr>
                        <w:t>；若无基金项目则划掉方框</w:t>
                      </w:r>
                      <w:r w:rsidR="00CC7FBF">
                        <w:rPr>
                          <w:rFonts w:hint="eastAsia"/>
                          <w:color w:val="FF0000"/>
                        </w:rPr>
                        <w:t>，如“</w:t>
                      </w:r>
                      <w:r w:rsidR="00CC7FBF"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1D5B902" wp14:editId="38EEF2F7">
                            <wp:extent cx="74762" cy="72350"/>
                            <wp:effectExtent l="0" t="0" r="1905" b="4445"/>
                            <wp:docPr id="1117439937" name="图形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17439937" name="图形 1117439937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764" cy="820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C7FBF">
                        <w:rPr>
                          <w:rFonts w:hint="eastAsia"/>
                          <w:color w:val="FF0000"/>
                        </w:rPr>
                        <w:t>”</w:t>
                      </w:r>
                      <w:r w:rsidRPr="00D53538">
                        <w:rPr>
                          <w:rFonts w:hint="eastAsia"/>
                          <w:color w:val="FF0000"/>
                        </w:rPr>
                        <w:t>。</w:t>
                      </w:r>
                    </w:p>
                    <w:p w14:paraId="573A9E4C" w14:textId="44040B5E" w:rsidR="00BF47F8" w:rsidRPr="00BF47F8" w:rsidRDefault="00BF47F8" w:rsidP="0005161E">
                      <w:pPr>
                        <w:pStyle w:val="ae"/>
                      </w:pPr>
                      <w:r w:rsidRPr="00BF47F8">
                        <w:rPr>
                          <w:rFonts w:hint="eastAsia"/>
                        </w:rPr>
                        <w:t>3) 多个作者分属不同单位的，加盖保密审查最严格的单位的公章。例如文章单位1是高校，单位2是部队院校/部队，则盖单位2的公章。</w:t>
                      </w:r>
                    </w:p>
                    <w:p w14:paraId="09C4687A" w14:textId="56342406" w:rsidR="00BF47F8" w:rsidRPr="00BF47F8" w:rsidRDefault="00BF47F8" w:rsidP="0005161E">
                      <w:pPr>
                        <w:pStyle w:val="ae"/>
                      </w:pPr>
                      <w:r w:rsidRPr="00BF47F8">
                        <w:rPr>
                          <w:rFonts w:hint="eastAsia"/>
                        </w:rPr>
                        <w:t>4) 若您的单位专门设有保密审查的部门，则</w:t>
                      </w:r>
                      <w:r>
                        <w:rPr>
                          <w:rFonts w:hint="eastAsia"/>
                        </w:rPr>
                        <w:t>按</w:t>
                      </w:r>
                      <w:r w:rsidR="00E921DC">
                        <w:rPr>
                          <w:rFonts w:hint="eastAsia"/>
                        </w:rPr>
                        <w:t>您</w:t>
                      </w:r>
                      <w:r>
                        <w:rPr>
                          <w:rFonts w:hint="eastAsia"/>
                        </w:rPr>
                        <w:t>单位</w:t>
                      </w:r>
                      <w:r w:rsidR="00E921DC">
                        <w:rPr>
                          <w:rFonts w:hint="eastAsia"/>
                        </w:rPr>
                        <w:t>的</w:t>
                      </w:r>
                      <w:r>
                        <w:rPr>
                          <w:rFonts w:hint="eastAsia"/>
                        </w:rPr>
                        <w:t>制度执行或</w:t>
                      </w:r>
                      <w:r w:rsidRPr="00BF47F8">
                        <w:rPr>
                          <w:rFonts w:hint="eastAsia"/>
                        </w:rPr>
                        <w:t>加盖审查部门的公章；若没有，则加盖学校或二级学院的公章即可。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D87D20">
        <w:rPr>
          <w:noProof/>
        </w:rPr>
        <mc:AlternateContent>
          <mc:Choice Requires="wps">
            <w:drawing>
              <wp:inline distT="0" distB="0" distL="0" distR="0" wp14:anchorId="0790E63D" wp14:editId="6457ED59">
                <wp:extent cx="6301216" cy="0"/>
                <wp:effectExtent l="0" t="0" r="0" b="0"/>
                <wp:docPr id="1113718133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1216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1C04583" id="直接连接符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96.1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">
                <v:stroke dashstyle="longDashDot" joinstyle="miter"/>
                <w10:anchorlock/>
              </v:line>
            </w:pict>
          </mc:Fallback>
        </mc:AlternateContent>
      </w:r>
    </w:p>
    <w:p w14:paraId="7D92EA28" w14:textId="77777777" w:rsidR="00C3621E" w:rsidRPr="0005161E" w:rsidRDefault="00C3621E" w:rsidP="0005161E">
      <w:pPr>
        <w:pStyle w:val="a4"/>
      </w:pPr>
      <w:r w:rsidRPr="00CC7FBF">
        <w:rPr>
          <w:rFonts w:hint="eastAsia"/>
          <w:spacing w:val="27"/>
          <w:fitText w:val="7832" w:id="-981212671"/>
        </w:rPr>
        <w:t>《计算机应用研究》稿件著作权转让承诺</w:t>
      </w:r>
      <w:r w:rsidRPr="00CC7FBF">
        <w:rPr>
          <w:rFonts w:hint="eastAsia"/>
          <w:spacing w:val="10"/>
          <w:fitText w:val="7832" w:id="-981212671"/>
        </w:rPr>
        <w:t>书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4"/>
        <w:gridCol w:w="210"/>
        <w:gridCol w:w="8056"/>
        <w:gridCol w:w="232"/>
      </w:tblGrid>
      <w:tr w:rsidR="006D1997" w14:paraId="20A8E5C8" w14:textId="1EFCDA08" w:rsidTr="000E6B75">
        <w:tc>
          <w:tcPr>
            <w:tcW w:w="1414" w:type="dxa"/>
          </w:tcPr>
          <w:p w14:paraId="6781686B" w14:textId="50BE62C5" w:rsidR="006D1997" w:rsidRDefault="006D1997" w:rsidP="00D53538">
            <w:pPr>
              <w:tabs>
                <w:tab w:val="center" w:pos="5445"/>
                <w:tab w:val="right" w:pos="9888"/>
              </w:tabs>
              <w:spacing w:line="355" w:lineRule="exact"/>
            </w:pPr>
            <w:r>
              <w:rPr>
                <w:rFonts w:hint="eastAsia"/>
              </w:rPr>
              <w:t xml:space="preserve">　　</w:t>
            </w:r>
            <w:r w:rsidR="0023454C" w:rsidRPr="0023454C">
              <w:rPr>
                <w:rFonts w:hint="eastAsia"/>
              </w:rPr>
              <w:t>稿件</w:t>
            </w:r>
            <w:r>
              <w:rPr>
                <w:rFonts w:hint="eastAsia"/>
              </w:rPr>
              <w:t>编号：</w:t>
            </w:r>
          </w:p>
        </w:tc>
        <w:tc>
          <w:tcPr>
            <w:tcW w:w="8498" w:type="dxa"/>
            <w:gridSpan w:val="3"/>
            <w:tcBorders>
              <w:bottom w:val="single" w:sz="4" w:space="0" w:color="auto"/>
            </w:tcBorders>
          </w:tcPr>
          <w:p w14:paraId="654533F4" w14:textId="66EFBE0F" w:rsidR="006D1997" w:rsidRPr="0023454C" w:rsidRDefault="006D1997" w:rsidP="00D53538">
            <w:pPr>
              <w:tabs>
                <w:tab w:val="center" w:pos="5445"/>
                <w:tab w:val="right" w:pos="9888"/>
              </w:tabs>
              <w:spacing w:line="355" w:lineRule="exact"/>
              <w:jc w:val="center"/>
              <w:rPr>
                <w:rStyle w:val="a6"/>
              </w:rPr>
            </w:pPr>
            <w:permStart w:id="1509124098" w:edGrp="everyone"/>
            <w:r w:rsidRPr="0023454C">
              <w:rPr>
                <w:rStyle w:val="a6"/>
              </w:rPr>
              <w:t>[</w:t>
            </w:r>
            <w:r w:rsidRPr="0023454C">
              <w:rPr>
                <w:rStyle w:val="a6"/>
                <w:rFonts w:hint="eastAsia"/>
              </w:rPr>
              <w:t>请</w:t>
            </w:r>
            <w:r w:rsidRPr="0023454C">
              <w:rPr>
                <w:rStyle w:val="a6"/>
              </w:rPr>
              <w:t>填写稿件编号]</w:t>
            </w:r>
            <w:permEnd w:id="1509124098"/>
          </w:p>
        </w:tc>
      </w:tr>
      <w:tr w:rsidR="006D1997" w14:paraId="117CA7F1" w14:textId="2AE709AF" w:rsidTr="000E6B75">
        <w:tc>
          <w:tcPr>
            <w:tcW w:w="1414" w:type="dxa"/>
          </w:tcPr>
          <w:p w14:paraId="0A83DB1D" w14:textId="4F4E75E8" w:rsidR="006D1997" w:rsidRDefault="006D1997" w:rsidP="00D53538">
            <w:pPr>
              <w:tabs>
                <w:tab w:val="center" w:pos="5445"/>
                <w:tab w:val="right" w:pos="9888"/>
              </w:tabs>
              <w:spacing w:line="355" w:lineRule="exact"/>
            </w:pPr>
            <w:r>
              <w:rPr>
                <w:rFonts w:hint="eastAsia"/>
              </w:rPr>
              <w:t xml:space="preserve">　　</w:t>
            </w:r>
            <w:r w:rsidR="0023454C" w:rsidRPr="0023454C">
              <w:rPr>
                <w:rFonts w:hint="eastAsia"/>
              </w:rPr>
              <w:t>稿件</w:t>
            </w:r>
            <w:r w:rsidR="0023454C">
              <w:rPr>
                <w:rFonts w:hint="eastAsia"/>
              </w:rPr>
              <w:t>标题</w:t>
            </w:r>
            <w:r>
              <w:rPr>
                <w:rFonts w:hint="eastAsia"/>
              </w:rPr>
              <w:t>：</w:t>
            </w:r>
          </w:p>
        </w:tc>
        <w:tc>
          <w:tcPr>
            <w:tcW w:w="210" w:type="dxa"/>
            <w:tcBorders>
              <w:top w:val="single" w:sz="4" w:space="0" w:color="auto"/>
              <w:bottom w:val="single" w:sz="4" w:space="0" w:color="auto"/>
            </w:tcBorders>
          </w:tcPr>
          <w:p w14:paraId="7F799683" w14:textId="6AAAF9AD" w:rsidR="006D1997" w:rsidRDefault="006D1997" w:rsidP="00D53538">
            <w:pPr>
              <w:tabs>
                <w:tab w:val="center" w:pos="5445"/>
                <w:tab w:val="right" w:pos="9888"/>
              </w:tabs>
              <w:spacing w:line="355" w:lineRule="exact"/>
            </w:pPr>
            <w:r>
              <w:rPr>
                <w:rFonts w:hint="eastAsia"/>
              </w:rPr>
              <w:t>《</w:t>
            </w:r>
          </w:p>
        </w:tc>
        <w:tc>
          <w:tcPr>
            <w:tcW w:w="8056" w:type="dxa"/>
            <w:tcBorders>
              <w:top w:val="single" w:sz="4" w:space="0" w:color="auto"/>
              <w:bottom w:val="single" w:sz="4" w:space="0" w:color="auto"/>
            </w:tcBorders>
          </w:tcPr>
          <w:p w14:paraId="76901B85" w14:textId="054A6EB8" w:rsidR="006D1997" w:rsidRPr="0023454C" w:rsidRDefault="006D1997" w:rsidP="00D53538">
            <w:pPr>
              <w:tabs>
                <w:tab w:val="center" w:pos="5445"/>
                <w:tab w:val="right" w:pos="9888"/>
              </w:tabs>
              <w:spacing w:line="355" w:lineRule="exact"/>
              <w:jc w:val="center"/>
              <w:rPr>
                <w:rStyle w:val="a6"/>
              </w:rPr>
            </w:pPr>
            <w:permStart w:id="358760595" w:edGrp="everyone"/>
            <w:r w:rsidRPr="0023454C">
              <w:rPr>
                <w:rStyle w:val="a6"/>
              </w:rPr>
              <w:t>[</w:t>
            </w:r>
            <w:r w:rsidRPr="0023454C">
              <w:rPr>
                <w:rStyle w:val="a6"/>
                <w:rFonts w:hint="eastAsia"/>
              </w:rPr>
              <w:t>请</w:t>
            </w:r>
            <w:r w:rsidRPr="0023454C">
              <w:rPr>
                <w:rStyle w:val="a6"/>
              </w:rPr>
              <w:t>填写稿件标题]</w:t>
            </w:r>
            <w:permEnd w:id="358760595"/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14:paraId="7C6B4394" w14:textId="1404E211" w:rsidR="006D1997" w:rsidRDefault="006D1997" w:rsidP="00D53538">
            <w:pPr>
              <w:tabs>
                <w:tab w:val="center" w:pos="5445"/>
                <w:tab w:val="right" w:pos="9888"/>
              </w:tabs>
              <w:spacing w:line="355" w:lineRule="exact"/>
            </w:pPr>
            <w:r w:rsidRPr="00F55ACB">
              <w:t>》</w:t>
            </w:r>
          </w:p>
        </w:tc>
      </w:tr>
    </w:tbl>
    <w:p w14:paraId="414F9617" w14:textId="77777777" w:rsidR="00C3621E" w:rsidRPr="0005161E" w:rsidRDefault="00C3621E" w:rsidP="0005161E">
      <w:r w:rsidRPr="0005161E">
        <w:rPr>
          <w:rFonts w:hint="eastAsia"/>
        </w:rPr>
        <w:t xml:space="preserve">　　根据《中华人民共和国著作权法》及其实施条例的有关规定，本稿件全体作者同意上述稿件在《计算机应用研究》（月刊）杂志上发表，并且自本协议签订之日起，作者同意将此稿的著作权及相关财产权转让给《计算机应用研究》编辑部，即《计算机应用研究》编辑部对上述稿件具有以下专有使用权：复制权、全世界范围发行权、信息网络传播权、汇编权等；允许国内外的文献检索系统及数据库系统检索收录。该稿件出版后，《计算机应用研究》编辑部在出版一个月内向作者一次性支付稿酬，稿酬中已包括该稿件著作权转让的费用。</w:t>
      </w:r>
    </w:p>
    <w:p w14:paraId="253DB990" w14:textId="77777777" w:rsidR="00C3621E" w:rsidRPr="0005161E" w:rsidRDefault="00C3621E" w:rsidP="0005161E">
      <w:r w:rsidRPr="0005161E">
        <w:rPr>
          <w:rFonts w:hint="eastAsia"/>
        </w:rPr>
        <w:t xml:space="preserve">　　本稿件的作者作出承诺：</w:t>
      </w:r>
    </w:p>
    <w:p w14:paraId="4C048E8C" w14:textId="77777777" w:rsidR="00C3621E" w:rsidRPr="0005161E" w:rsidRDefault="00C3621E" w:rsidP="0005161E">
      <w:r w:rsidRPr="0005161E">
        <w:rPr>
          <w:rFonts w:hint="eastAsia"/>
        </w:rPr>
        <w:t xml:space="preserve">　　</w:t>
      </w:r>
      <w:r w:rsidRPr="0005161E">
        <w:t>1、本稿件署名无争议。多位作者署名或多个单位的文章，作者保证署名内容、顺序和单位内容、顺序无争议。在投稿之后，如变更或删除作者署名内容或顺序，作者须以书面形式通知编辑部，并需有所有作者的签字和第一作者身份证证明或第一单位证明。</w:t>
      </w:r>
    </w:p>
    <w:p w14:paraId="65DD6467" w14:textId="596020DD" w:rsidR="00C3621E" w:rsidRPr="0005161E" w:rsidRDefault="00C3621E" w:rsidP="0005161E">
      <w:r w:rsidRPr="0005161E">
        <w:rPr>
          <w:rFonts w:hint="eastAsia"/>
        </w:rPr>
        <w:t xml:space="preserve">　　</w:t>
      </w:r>
      <w:r w:rsidRPr="0005161E">
        <w:t>2、所有作者保证该文章的合法性，属于作者自己的科研成果。无抄袭、剽窃、侵权、数据伪造等不良行为，不涉及国家</w:t>
      </w:r>
      <w:r w:rsidR="00CC7FBF">
        <w:rPr>
          <w:rFonts w:hint="eastAsia"/>
        </w:rPr>
        <w:t>、军事、商业秘密</w:t>
      </w:r>
      <w:r w:rsidRPr="0005161E">
        <w:t>；稿件中引用他人成果已注明出处。如因不良行为造成的经济损失和社会负面影响，由作者本人负责,本刊编辑部不承担任何连带责任。</w:t>
      </w:r>
    </w:p>
    <w:p w14:paraId="7961B18F" w14:textId="77777777" w:rsidR="00C3621E" w:rsidRPr="0005161E" w:rsidRDefault="00C3621E" w:rsidP="0005161E">
      <w:r w:rsidRPr="0005161E">
        <w:rPr>
          <w:rFonts w:hint="eastAsia"/>
        </w:rPr>
        <w:t xml:space="preserve">　　</w:t>
      </w:r>
      <w:r w:rsidRPr="0005161E">
        <w:t>3、无论何种原因，要求撤回投稿，要求第一作者须在正式出版三个月前以书面形式通知编辑部。</w:t>
      </w:r>
    </w:p>
    <w:p w14:paraId="33E5BB9A" w14:textId="77777777" w:rsidR="00C3621E" w:rsidRPr="0005161E" w:rsidRDefault="00C3621E" w:rsidP="0005161E">
      <w:r w:rsidRPr="0005161E">
        <w:rPr>
          <w:rFonts w:hint="eastAsia"/>
        </w:rPr>
        <w:t xml:space="preserve">　　</w:t>
      </w:r>
      <w:r w:rsidRPr="0005161E">
        <w:t>4、在介绍国内外同类相关工作时，已明确标明哪些工作是作者自己的研究成果，哪些工作是对他人工作的介绍。在介绍他人工作时，须明确标明引证来源，并作为参考文献列出。</w:t>
      </w:r>
    </w:p>
    <w:p w14:paraId="0F5AD824" w14:textId="77777777" w:rsidR="00C3621E" w:rsidRPr="0005161E" w:rsidRDefault="00C3621E" w:rsidP="0005161E">
      <w:r w:rsidRPr="0005161E">
        <w:rPr>
          <w:rFonts w:hint="eastAsia"/>
        </w:rPr>
        <w:t xml:space="preserve">　　《计算机应用研究》编辑部和作者任何一方如果违反上述约定，按照《中华人民共和国著作权法》相关规定承担相应责任。</w:t>
      </w:r>
    </w:p>
    <w:p w14:paraId="2B22A4B6" w14:textId="77777777" w:rsidR="00C3621E" w:rsidRDefault="00C3621E" w:rsidP="00132F4F">
      <w:pPr>
        <w:tabs>
          <w:tab w:val="left" w:pos="2783"/>
        </w:tabs>
        <w:spacing w:line="480" w:lineRule="auto"/>
      </w:pPr>
      <w:r>
        <w:tab/>
        <w:t>全体作者签字：</w:t>
      </w:r>
    </w:p>
    <w:p w14:paraId="580B0F2C" w14:textId="368F108E" w:rsidR="00B2095F" w:rsidRDefault="00C3621E" w:rsidP="00D87D20">
      <w:pPr>
        <w:tabs>
          <w:tab w:val="center" w:pos="7502"/>
        </w:tabs>
      </w:pPr>
      <w:r>
        <w:tab/>
      </w:r>
      <w:permStart w:id="556205039" w:edGrp="everyone"/>
      <w:r w:rsidRPr="00132F4F">
        <w:rPr>
          <w:rFonts w:eastAsia="宋体"/>
        </w:rPr>
        <w:t xml:space="preserve">　　</w:t>
      </w:r>
      <w:permEnd w:id="556205039"/>
      <w:r>
        <w:t>年</w:t>
      </w:r>
      <w:permStart w:id="1091371352" w:edGrp="everyone"/>
      <w:r w:rsidRPr="00132F4F">
        <w:rPr>
          <w:rFonts w:eastAsia="宋体"/>
        </w:rPr>
        <w:t xml:space="preserve">　　</w:t>
      </w:r>
      <w:permEnd w:id="1091371352"/>
      <w:r>
        <w:t>月</w:t>
      </w:r>
      <w:permStart w:id="1996775036" w:edGrp="everyone"/>
      <w:r w:rsidRPr="00132F4F">
        <w:rPr>
          <w:rFonts w:eastAsia="宋体"/>
        </w:rPr>
        <w:t xml:space="preserve">　　</w:t>
      </w:r>
      <w:permEnd w:id="1996775036"/>
      <w:r>
        <w:t>日</w:t>
      </w:r>
    </w:p>
    <w:sectPr w:rsidR="00B2095F" w:rsidSect="00132F4F">
      <w:pgSz w:w="11906" w:h="16838" w:code="9"/>
      <w:pgMar w:top="1418" w:right="992" w:bottom="992" w:left="992" w:header="851" w:footer="992" w:gutter="0"/>
      <w:cols w:space="425"/>
      <w:docGrid w:type="linesAndChars" w:linePitch="369" w:charSpace="-7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32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/zU3TcUq6uREli0NMuExXfsZd5b4Ux1zkGZ2ja7bG213x0zF1Mr73g1SzLNw5RDUJspRELkib1RlkjmCIziQPA==" w:salt="2Fs6qBOYyvU2Mko7hMZlIA=="/>
  <w:styleLockTheme/>
  <w:styleLockQFSet/>
  <w:defaultTabStop w:val="420"/>
  <w:drawingGridHorizontalSpacing w:val="121"/>
  <w:drawingGridVerticalSpacing w:val="36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21E"/>
    <w:rsid w:val="0005161E"/>
    <w:rsid w:val="000957A4"/>
    <w:rsid w:val="000E6B75"/>
    <w:rsid w:val="00132F4F"/>
    <w:rsid w:val="0014335F"/>
    <w:rsid w:val="00175FC2"/>
    <w:rsid w:val="0023454C"/>
    <w:rsid w:val="002B0402"/>
    <w:rsid w:val="00327B0B"/>
    <w:rsid w:val="003758F2"/>
    <w:rsid w:val="003F21A8"/>
    <w:rsid w:val="00453D46"/>
    <w:rsid w:val="0046484C"/>
    <w:rsid w:val="004D4180"/>
    <w:rsid w:val="00581CC5"/>
    <w:rsid w:val="00596675"/>
    <w:rsid w:val="005D4054"/>
    <w:rsid w:val="006D1997"/>
    <w:rsid w:val="006F4839"/>
    <w:rsid w:val="007A1516"/>
    <w:rsid w:val="007B2C6B"/>
    <w:rsid w:val="00940CD4"/>
    <w:rsid w:val="009D3499"/>
    <w:rsid w:val="00A15749"/>
    <w:rsid w:val="00A35413"/>
    <w:rsid w:val="00A639AB"/>
    <w:rsid w:val="00A83966"/>
    <w:rsid w:val="00A93E47"/>
    <w:rsid w:val="00AF55A1"/>
    <w:rsid w:val="00B03C69"/>
    <w:rsid w:val="00B2095F"/>
    <w:rsid w:val="00BF2587"/>
    <w:rsid w:val="00BF47F8"/>
    <w:rsid w:val="00C23B0A"/>
    <w:rsid w:val="00C3621E"/>
    <w:rsid w:val="00CC7FBF"/>
    <w:rsid w:val="00D53538"/>
    <w:rsid w:val="00D87D20"/>
    <w:rsid w:val="00E14044"/>
    <w:rsid w:val="00E3496A"/>
    <w:rsid w:val="00E904AD"/>
    <w:rsid w:val="00E921DC"/>
    <w:rsid w:val="00F3196E"/>
    <w:rsid w:val="00F5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9B0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/>
    <w:lsdException w:name="heading 2" w:locked="0" w:semiHidden="1" w:uiPriority="9" w:unhideWhenUsed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locked="0" w:uiPriority="29"/>
    <w:lsdException w:name="Intense Quote" w:locked="0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locked="0" w:uiPriority="21"/>
    <w:lsdException w:name="Subtle Reference" w:uiPriority="31"/>
    <w:lsdException w:name="Intense Reference" w:locked="0" w:uiPriority="32"/>
    <w:lsdException w:name="Book Title" w:locked="0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7D20"/>
    <w:pPr>
      <w:widowControl w:val="0"/>
      <w:spacing w:after="0" w:line="240" w:lineRule="auto"/>
      <w:jc w:val="both"/>
    </w:pPr>
    <w:rPr>
      <w:rFonts w:ascii="仿宋" w:eastAsia="仿宋" w:hAnsi="仿宋"/>
      <w:sz w:val="21"/>
    </w:rPr>
  </w:style>
  <w:style w:type="paragraph" w:styleId="1">
    <w:name w:val="heading 1"/>
    <w:basedOn w:val="a"/>
    <w:next w:val="a"/>
    <w:link w:val="10"/>
    <w:uiPriority w:val="9"/>
    <w:locked/>
    <w:rsid w:val="00C3621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locked/>
    <w:rsid w:val="00C362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C3621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C3621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C3621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C3621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C3621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C3621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C3621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3621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362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362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3621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3621E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3621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3621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3621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3621E"/>
    <w:rPr>
      <w:rFonts w:eastAsiaTheme="majorEastAsia" w:cstheme="majorBidi"/>
      <w:color w:val="595959" w:themeColor="text1" w:themeTint="A6"/>
    </w:rPr>
  </w:style>
  <w:style w:type="character" w:styleId="a3">
    <w:name w:val="Book Title"/>
    <w:basedOn w:val="a0"/>
    <w:uiPriority w:val="33"/>
    <w:locked/>
    <w:rsid w:val="0005161E"/>
    <w:rPr>
      <w:b/>
      <w:bCs/>
      <w:i/>
      <w:iCs/>
      <w:spacing w:val="5"/>
    </w:rPr>
  </w:style>
  <w:style w:type="paragraph" w:styleId="a4">
    <w:name w:val="Title"/>
    <w:basedOn w:val="a"/>
    <w:next w:val="a"/>
    <w:link w:val="a5"/>
    <w:uiPriority w:val="10"/>
    <w:qFormat/>
    <w:locked/>
    <w:rsid w:val="0005161E"/>
    <w:pPr>
      <w:spacing w:line="720" w:lineRule="auto"/>
      <w:jc w:val="center"/>
    </w:pPr>
    <w:rPr>
      <w:rFonts w:eastAsia="黑体"/>
      <w:kern w:val="0"/>
      <w:sz w:val="36"/>
      <w:szCs w:val="44"/>
    </w:rPr>
  </w:style>
  <w:style w:type="character" w:customStyle="1" w:styleId="a5">
    <w:name w:val="标题 字符"/>
    <w:basedOn w:val="a0"/>
    <w:link w:val="a4"/>
    <w:uiPriority w:val="10"/>
    <w:rsid w:val="0005161E"/>
    <w:rPr>
      <w:rFonts w:ascii="仿宋" w:eastAsia="黑体" w:hAnsi="仿宋"/>
      <w:kern w:val="0"/>
      <w:sz w:val="36"/>
      <w:szCs w:val="44"/>
    </w:rPr>
  </w:style>
  <w:style w:type="character" w:customStyle="1" w:styleId="a6">
    <w:name w:val="填写内容"/>
    <w:uiPriority w:val="1"/>
    <w:qFormat/>
    <w:rsid w:val="00327B0B"/>
    <w:rPr>
      <w:rFonts w:ascii="宋体" w:eastAsia="宋体"/>
      <w:spacing w:val="0"/>
      <w:w w:val="100"/>
      <w:kern w:val="21"/>
      <w:position w:val="0"/>
      <w:u w:val="none"/>
    </w:rPr>
  </w:style>
  <w:style w:type="paragraph" w:styleId="a7">
    <w:name w:val="Quote"/>
    <w:basedOn w:val="a"/>
    <w:next w:val="a"/>
    <w:link w:val="a8"/>
    <w:uiPriority w:val="29"/>
    <w:locked/>
    <w:rsid w:val="00C3621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3621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locked/>
    <w:rsid w:val="00C3621E"/>
    <w:pPr>
      <w:ind w:left="720"/>
      <w:contextualSpacing/>
    </w:pPr>
  </w:style>
  <w:style w:type="character" w:styleId="aa">
    <w:name w:val="Intense Emphasis"/>
    <w:basedOn w:val="a0"/>
    <w:uiPriority w:val="21"/>
    <w:locked/>
    <w:rsid w:val="00C3621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locked/>
    <w:rsid w:val="00C362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3621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locked/>
    <w:rsid w:val="00C3621E"/>
    <w:rPr>
      <w:b/>
      <w:bCs/>
      <w:smallCaps/>
      <w:color w:val="0F4761" w:themeColor="accent1" w:themeShade="BF"/>
      <w:spacing w:val="5"/>
    </w:rPr>
  </w:style>
  <w:style w:type="paragraph" w:customStyle="1" w:styleId="ae">
    <w:name w:val="填写说明"/>
    <w:basedOn w:val="a"/>
    <w:locked/>
    <w:rsid w:val="0005161E"/>
    <w:pPr>
      <w:spacing w:line="240" w:lineRule="exact"/>
    </w:pPr>
    <w:rPr>
      <w:rFonts w:ascii="宋体" w:eastAsia="宋体" w:hAnsi="宋体"/>
      <w:bCs/>
      <w:vanish/>
      <w:sz w:val="16"/>
      <w:szCs w:val="16"/>
    </w:rPr>
  </w:style>
  <w:style w:type="table" w:styleId="af">
    <w:name w:val="Table Grid"/>
    <w:basedOn w:val="a1"/>
    <w:uiPriority w:val="39"/>
    <w:locked/>
    <w:rsid w:val="00327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公文">
      <a:majorFont>
        <a:latin typeface="方正小标宋简体"/>
        <a:ea typeface="方正小标宋简体"/>
        <a:cs typeface=""/>
      </a:majorFont>
      <a:minorFont>
        <a:latin typeface="仿宋_GB2312"/>
        <a:ea typeface="仿宋_GB2312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>
          <a:solidFill>
            <a:srgbClr val="000000"/>
          </a:solidFill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20240517-月刊-稿件保密审查证明和著作权转让承诺书.dotx</Template>
  <TotalTime>1</TotalTime>
  <Pages>1</Pages>
  <Words>145</Words>
  <Characters>828</Characters>
  <Application>Microsoft Office Word</Application>
  <DocSecurity>8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稿件保密审查证明和著作权转让承诺书</dc:title>
  <dc:subject/>
  <dc:creator>《计算机应用研究》编辑部</dc:creator>
  <cp:keywords/>
  <dc:description/>
  <cp:lastModifiedBy>《计算机应用研究》编辑部</cp:lastModifiedBy>
  <cp:revision>2</cp:revision>
  <cp:lastPrinted>2024-05-16T08:59:00Z</cp:lastPrinted>
  <dcterms:created xsi:type="dcterms:W3CDTF">2024-05-17T08:57:00Z</dcterms:created>
  <dcterms:modified xsi:type="dcterms:W3CDTF">2024-05-17T08:57:00Z</dcterms:modified>
</cp:coreProperties>
</file>